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4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1712"/>
        <w:gridCol w:w="5812"/>
        <w:gridCol w:w="121"/>
      </w:tblGrid>
      <w:tr w:rsidR="00E204FF" w:rsidRPr="00E204FF" w14:paraId="11003FC7" w14:textId="77777777" w:rsidTr="000F7786">
        <w:trPr>
          <w:trHeight w:val="53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B803864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54C6BFF1" w14:textId="77777777" w:rsidTr="000F7786">
        <w:trPr>
          <w:trHeight w:val="560"/>
        </w:trPr>
        <w:tc>
          <w:tcPr>
            <w:tcW w:w="5000" w:type="pct"/>
            <w:gridSpan w:val="4"/>
            <w:shd w:val="clear" w:color="auto" w:fill="A6A6A6" w:themeFill="background1" w:themeFillShade="A6"/>
            <w:vAlign w:val="bottom"/>
          </w:tcPr>
          <w:p w14:paraId="519B7AE7" w14:textId="5A0CB26E" w:rsidR="00E204FF" w:rsidRPr="00E204FF" w:rsidRDefault="000F7786" w:rsidP="00E204FF">
            <w:pPr>
              <w:pStyle w:val="Titre1"/>
              <w:outlineLvl w:val="0"/>
            </w:pPr>
            <w:r>
              <w:t>Coordonnées</w:t>
            </w:r>
          </w:p>
        </w:tc>
      </w:tr>
      <w:tr w:rsidR="00E204FF" w:rsidRPr="00846B76" w14:paraId="7E87B1D3" w14:textId="77777777" w:rsidTr="000F7786">
        <w:trPr>
          <w:trHeight w:val="545"/>
        </w:trPr>
        <w:tc>
          <w:tcPr>
            <w:tcW w:w="1084" w:type="pct"/>
            <w:vAlign w:val="bottom"/>
          </w:tcPr>
          <w:p w14:paraId="67BE5A17" w14:textId="1A2CE0A7" w:rsidR="00E204FF" w:rsidRPr="00E204FF" w:rsidRDefault="000F7786" w:rsidP="00E204FF">
            <w:pPr>
              <w:pStyle w:val="Retraitnormal"/>
            </w:pPr>
            <w:r>
              <w:t>Nom, Prénom</w:t>
            </w:r>
          </w:p>
        </w:tc>
        <w:tc>
          <w:tcPr>
            <w:tcW w:w="3916" w:type="pct"/>
            <w:gridSpan w:val="3"/>
            <w:tcBorders>
              <w:bottom w:val="single" w:sz="4" w:space="0" w:color="auto"/>
            </w:tcBorders>
            <w:vAlign w:val="bottom"/>
          </w:tcPr>
          <w:p w14:paraId="0C930085" w14:textId="77777777" w:rsidR="00E204FF" w:rsidRPr="00846B76" w:rsidRDefault="00E204FF" w:rsidP="00E204FF"/>
        </w:tc>
      </w:tr>
      <w:tr w:rsidR="00E204FF" w:rsidRPr="00846B76" w14:paraId="655607F4" w14:textId="77777777" w:rsidTr="000F7786">
        <w:trPr>
          <w:trHeight w:val="516"/>
        </w:trPr>
        <w:sdt>
          <w:sdtPr>
            <w:id w:val="-1368443858"/>
            <w:placeholder>
              <w:docPart w:val="D70305CC9EC94896BF9F01A64C7AA1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4" w:type="pct"/>
                <w:vAlign w:val="bottom"/>
              </w:tcPr>
              <w:p w14:paraId="36BDDEBE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91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16F8DD" w14:textId="77777777" w:rsidR="00E204FF" w:rsidRPr="00846B76" w:rsidRDefault="00E204FF" w:rsidP="00E204FF"/>
        </w:tc>
      </w:tr>
      <w:tr w:rsidR="00E204FF" w:rsidRPr="00846B76" w14:paraId="7056661F" w14:textId="77777777" w:rsidTr="000F7786">
        <w:trPr>
          <w:trHeight w:val="531"/>
        </w:trPr>
        <w:sdt>
          <w:sdtPr>
            <w:id w:val="-1359804501"/>
            <w:placeholder>
              <w:docPart w:val="8DF8DBADA0D94B8586AAFC17E8D667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4" w:type="pct"/>
                <w:vAlign w:val="bottom"/>
              </w:tcPr>
              <w:p w14:paraId="307C1B65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916" w:type="pct"/>
            <w:gridSpan w:val="3"/>
            <w:tcBorders>
              <w:bottom w:val="single" w:sz="4" w:space="0" w:color="auto"/>
            </w:tcBorders>
            <w:vAlign w:val="bottom"/>
          </w:tcPr>
          <w:p w14:paraId="2433BFEB" w14:textId="7445AE02" w:rsidR="001D12E3" w:rsidRPr="00846B76" w:rsidRDefault="001D12E3" w:rsidP="00E204FF">
            <w:r>
              <w:t xml:space="preserve">                                                                                                                         </w:t>
            </w:r>
          </w:p>
        </w:tc>
      </w:tr>
      <w:tr w:rsidR="00E204FF" w:rsidRPr="00E204FF" w14:paraId="77248A46" w14:textId="77777777" w:rsidTr="000F7786">
        <w:trPr>
          <w:trHeight w:val="88"/>
        </w:trPr>
        <w:tc>
          <w:tcPr>
            <w:tcW w:w="1961" w:type="pct"/>
            <w:gridSpan w:val="2"/>
            <w:vAlign w:val="bottom"/>
          </w:tcPr>
          <w:p w14:paraId="3D98A59A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039" w:type="pct"/>
            <w:gridSpan w:val="2"/>
            <w:vAlign w:val="bottom"/>
          </w:tcPr>
          <w:p w14:paraId="2415E5FB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68F0B110" w14:textId="77777777" w:rsidTr="000F7786">
        <w:trPr>
          <w:trHeight w:val="575"/>
        </w:trPr>
        <w:tc>
          <w:tcPr>
            <w:tcW w:w="5000" w:type="pct"/>
            <w:gridSpan w:val="4"/>
            <w:shd w:val="clear" w:color="auto" w:fill="A6A6A6" w:themeFill="background1" w:themeFillShade="A6"/>
          </w:tcPr>
          <w:p w14:paraId="4FD99331" w14:textId="58C5C7F9" w:rsidR="00E204FF" w:rsidRPr="00E204FF" w:rsidRDefault="000F7786" w:rsidP="00E204FF">
            <w:pPr>
              <w:pStyle w:val="Titre1"/>
              <w:outlineLvl w:val="0"/>
            </w:pPr>
            <w:r>
              <w:t xml:space="preserve">Intéressé par : </w:t>
            </w:r>
          </w:p>
        </w:tc>
      </w:tr>
      <w:tr w:rsidR="000F7786" w:rsidRPr="00846B76" w14:paraId="0C7A78FC" w14:textId="77777777" w:rsidTr="000F7786">
        <w:trPr>
          <w:gridAfter w:val="1"/>
          <w:wAfter w:w="62" w:type="pct"/>
          <w:trHeight w:val="457"/>
        </w:trPr>
        <w:tc>
          <w:tcPr>
            <w:tcW w:w="4938" w:type="pct"/>
            <w:gridSpan w:val="3"/>
            <w:vAlign w:val="bottom"/>
          </w:tcPr>
          <w:p w14:paraId="6FDDAE66" w14:textId="72403FC2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Atelier découverte d’hypnose</w:t>
            </w:r>
            <w:r w:rsidR="00EF0AFE">
              <w:t xml:space="preserve"> (3h)</w:t>
            </w:r>
          </w:p>
          <w:p w14:paraId="689FDC52" w14:textId="6F9A7D50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Ateliers récurrents d’hypnose à thèmes (confiance en soi, stress, gestion des émotions, sommeil, poids, tabac…)</w:t>
            </w:r>
            <w:r w:rsidR="00EF0AFE">
              <w:t xml:space="preserve"> (3h)</w:t>
            </w:r>
          </w:p>
          <w:p w14:paraId="33122B9E" w14:textId="3168D4DA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Séances individuelles d’hypnose</w:t>
            </w:r>
            <w:r w:rsidR="00EF0AFE">
              <w:t xml:space="preserve"> (1h30)</w:t>
            </w:r>
          </w:p>
          <w:p w14:paraId="74C5B316" w14:textId="49C9FFA5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Relaxation immersive en réalité virtuelle</w:t>
            </w:r>
            <w:r w:rsidR="00EF0AFE">
              <w:t xml:space="preserve"> (15 minutes)</w:t>
            </w:r>
          </w:p>
        </w:tc>
      </w:tr>
      <w:tr w:rsidR="000F7786" w:rsidRPr="00846B76" w14:paraId="5F5ADA7D" w14:textId="77777777" w:rsidTr="000F7786">
        <w:trPr>
          <w:gridAfter w:val="1"/>
          <w:wAfter w:w="62" w:type="pct"/>
          <w:trHeight w:val="457"/>
        </w:trPr>
        <w:tc>
          <w:tcPr>
            <w:tcW w:w="4938" w:type="pct"/>
            <w:gridSpan w:val="3"/>
            <w:vAlign w:val="bottom"/>
          </w:tcPr>
          <w:p w14:paraId="0C2B0689" w14:textId="590777C1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Atelier découverte du Massage Sensitif®</w:t>
            </w:r>
            <w:r w:rsidR="00EF0AFE">
              <w:t xml:space="preserve"> (3h)</w:t>
            </w:r>
          </w:p>
          <w:p w14:paraId="7D0286E6" w14:textId="6C7F8B2F" w:rsidR="000F7786" w:rsidRDefault="000F7786" w:rsidP="000F7786">
            <w:pPr>
              <w:pStyle w:val="Retraitnormal"/>
              <w:numPr>
                <w:ilvl w:val="0"/>
                <w:numId w:val="23"/>
              </w:numPr>
            </w:pPr>
            <w:r>
              <w:t>Séance</w:t>
            </w:r>
            <w:r w:rsidR="001C1E71">
              <w:t xml:space="preserve"> individuelle de Massage Sensitif®</w:t>
            </w:r>
            <w:r w:rsidR="00EF0AFE">
              <w:t xml:space="preserve"> (1h)</w:t>
            </w:r>
          </w:p>
          <w:p w14:paraId="40A6F03B" w14:textId="42F9EF6C" w:rsidR="00EF0AFE" w:rsidRDefault="00EF0AFE" w:rsidP="000F7786">
            <w:pPr>
              <w:pStyle w:val="Retraitnormal"/>
              <w:numPr>
                <w:ilvl w:val="0"/>
                <w:numId w:val="23"/>
              </w:numPr>
            </w:pPr>
            <w:r>
              <w:t>Formation au cycle élémentaire de Praticien en Massage Sensitif® (105h)</w:t>
            </w:r>
          </w:p>
        </w:tc>
      </w:tr>
      <w:tr w:rsidR="000F7786" w:rsidRPr="00846B76" w14:paraId="744D2C8F" w14:textId="77777777" w:rsidTr="000F7786">
        <w:trPr>
          <w:gridAfter w:val="1"/>
          <w:wAfter w:w="62" w:type="pct"/>
          <w:trHeight w:val="457"/>
        </w:trPr>
        <w:tc>
          <w:tcPr>
            <w:tcW w:w="4938" w:type="pct"/>
            <w:gridSpan w:val="3"/>
            <w:vAlign w:val="bottom"/>
          </w:tcPr>
          <w:p w14:paraId="1B851E4B" w14:textId="77777777" w:rsidR="000F7786" w:rsidRDefault="001C1E71" w:rsidP="000F7786">
            <w:pPr>
              <w:pStyle w:val="Retraitnormal"/>
              <w:numPr>
                <w:ilvl w:val="0"/>
                <w:numId w:val="23"/>
              </w:numPr>
            </w:pPr>
            <w:r>
              <w:t>Week-end détox</w:t>
            </w:r>
          </w:p>
          <w:p w14:paraId="41D71BAA" w14:textId="60C662A2" w:rsidR="001C1E71" w:rsidRDefault="001C1E71" w:rsidP="000F7786">
            <w:pPr>
              <w:pStyle w:val="Retraitnormal"/>
              <w:numPr>
                <w:ilvl w:val="0"/>
                <w:numId w:val="23"/>
              </w:numPr>
            </w:pPr>
            <w:r>
              <w:t>Soirées à thèmes : chant, méditation, communiquer autrement</w:t>
            </w:r>
            <w:r w:rsidR="00EF0AFE">
              <w:t>…</w:t>
            </w:r>
          </w:p>
        </w:tc>
      </w:tr>
    </w:tbl>
    <w:p w14:paraId="6A2927A3" w14:textId="7C6C1099" w:rsidR="000172E5" w:rsidRDefault="000172E5" w:rsidP="00E204FF">
      <w:pPr>
        <w:pStyle w:val="Sansinterligne"/>
      </w:pPr>
    </w:p>
    <w:p w14:paraId="47AEFBDF" w14:textId="1F0165EB" w:rsidR="000F7786" w:rsidRDefault="000F7786" w:rsidP="00E204FF">
      <w:pPr>
        <w:pStyle w:val="Sansinterligne"/>
      </w:pPr>
    </w:p>
    <w:p w14:paraId="13AF9BED" w14:textId="17310F05" w:rsidR="000F7786" w:rsidRDefault="000F7786" w:rsidP="00E204FF">
      <w:pPr>
        <w:pStyle w:val="Sansinterligne"/>
      </w:pPr>
    </w:p>
    <w:p w14:paraId="5019F6ED" w14:textId="0F22C036" w:rsidR="004C3AD8" w:rsidRPr="004C3AD8" w:rsidRDefault="004C3AD8" w:rsidP="004C3AD8"/>
    <w:p w14:paraId="4334907D" w14:textId="5297E014" w:rsidR="004C3AD8" w:rsidRPr="004C3AD8" w:rsidRDefault="004C3AD8" w:rsidP="004C3AD8"/>
    <w:p w14:paraId="277C42D9" w14:textId="651D41AB" w:rsidR="004C3AD8" w:rsidRPr="004C3AD8" w:rsidRDefault="004C3AD8" w:rsidP="004C3AD8"/>
    <w:p w14:paraId="2E6D17DC" w14:textId="2A392B7D" w:rsidR="004C3AD8" w:rsidRPr="004C3AD8" w:rsidRDefault="004C3AD8" w:rsidP="004C3AD8"/>
    <w:p w14:paraId="6E4628B5" w14:textId="1494A0D7" w:rsidR="004C3AD8" w:rsidRPr="004C3AD8" w:rsidRDefault="004C3AD8" w:rsidP="004C3AD8"/>
    <w:p w14:paraId="24EB1FF7" w14:textId="77777777" w:rsidR="004C3AD8" w:rsidRPr="004C3AD8" w:rsidRDefault="004C3AD8" w:rsidP="004C3AD8"/>
    <w:sectPr w:rsidR="004C3AD8" w:rsidRPr="004C3AD8" w:rsidSect="00FC2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03343" w14:textId="77777777" w:rsidR="000F7786" w:rsidRDefault="000F7786" w:rsidP="000172E5">
      <w:pPr>
        <w:spacing w:after="0" w:line="240" w:lineRule="auto"/>
      </w:pPr>
      <w:r>
        <w:separator/>
      </w:r>
    </w:p>
  </w:endnote>
  <w:endnote w:type="continuationSeparator" w:id="0">
    <w:p w14:paraId="528DA1DB" w14:textId="77777777" w:rsidR="000F7786" w:rsidRDefault="000F77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196A2D-8287-4E35-ACA4-8A0D030D6181}"/>
    <w:embedBold r:id="rId2" w:fontKey="{6592BF6A-318F-4377-8414-D501171332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B2CDA1-7B51-4774-91D3-BC0944C8174B}"/>
    <w:embedBold r:id="rId4" w:fontKey="{9363CB04-B05F-4647-BF7D-E10F59832261}"/>
    <w:embedItalic r:id="rId5" w:fontKey="{A5171D7E-602B-44DD-B5D7-14DF587DFB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C745D49-3987-4A1C-A7D8-359A80F9B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6A95" w14:textId="77777777" w:rsidR="004C3AD8" w:rsidRDefault="004C3AD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597D" w14:textId="77777777" w:rsidR="001D12E3" w:rsidRPr="001D12E3" w:rsidRDefault="001D12E3" w:rsidP="00311D4F">
    <w:pPr>
      <w:pStyle w:val="Sansinterligne"/>
      <w:rPr>
        <w:rFonts w:eastAsiaTheme="minorHAnsi" w:cstheme="minorBidi"/>
        <w:b/>
        <w:bCs/>
        <w:sz w:val="28"/>
      </w:rPr>
    </w:pPr>
    <w:r w:rsidRPr="001D12E3">
      <w:rPr>
        <w:rFonts w:eastAsiaTheme="minorHAnsi" w:cstheme="minorBidi"/>
        <w:b/>
        <w:bCs/>
        <w:sz w:val="28"/>
      </w:rPr>
      <w:t>RELICORAME</w:t>
    </w:r>
  </w:p>
  <w:p w14:paraId="6D43A609" w14:textId="77777777" w:rsidR="001D12E3" w:rsidRPr="001D12E3" w:rsidRDefault="001D12E3" w:rsidP="00311D4F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10 Impasse du clos du Roy</w:t>
    </w:r>
  </w:p>
  <w:p w14:paraId="2BCEA029" w14:textId="77777777" w:rsidR="001D12E3" w:rsidRPr="001D12E3" w:rsidRDefault="001D12E3" w:rsidP="00311D4F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1810 Vierzon</w:t>
    </w:r>
  </w:p>
  <w:p w14:paraId="5735CD82" w14:textId="77777777" w:rsidR="001D12E3" w:rsidRPr="001D12E3" w:rsidRDefault="001D12E3" w:rsidP="00311D4F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Tel : 06 89 34 04 26</w:t>
    </w:r>
  </w:p>
  <w:p w14:paraId="2D1CA651" w14:textId="77624DC0" w:rsidR="001D12E3" w:rsidRPr="001D12E3" w:rsidRDefault="001D12E3" w:rsidP="001D12E3">
    <w:pPr>
      <w:pStyle w:val="Sansinterligne"/>
      <w:rPr>
        <w:rFonts w:eastAsiaTheme="minorHAnsi" w:cstheme="minorBidi"/>
        <w:sz w:val="22"/>
        <w:szCs w:val="22"/>
      </w:rPr>
    </w:pPr>
    <w:r w:rsidRPr="001D12E3">
      <w:rPr>
        <w:rFonts w:eastAsiaTheme="minorHAnsi" w:cstheme="minorBidi"/>
        <w:sz w:val="22"/>
        <w:szCs w:val="22"/>
      </w:rPr>
      <w:t>relicorame@gmail.com</w:t>
    </w:r>
    <w:r w:rsidRPr="001D12E3">
      <w:rPr>
        <w:rFonts w:eastAsiaTheme="minorHAnsi" w:cstheme="minorBidi"/>
        <w:sz w:val="22"/>
        <w:szCs w:val="22"/>
      </w:rPr>
      <w:ptab w:relativeTo="margin" w:alignment="center" w:leader="none"/>
    </w:r>
    <w:hyperlink r:id="rId1" w:history="1">
      <w:r w:rsidRPr="001D12E3">
        <w:rPr>
          <w:rStyle w:val="Lienhypertexte"/>
          <w:rFonts w:eastAsiaTheme="minorHAnsi" w:cstheme="minorBidi"/>
          <w:sz w:val="22"/>
          <w:szCs w:val="22"/>
        </w:rPr>
        <w:t>www.relicorame.com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310C" w14:textId="77777777" w:rsidR="004C3AD8" w:rsidRDefault="004C3A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27CD8" w14:textId="77777777" w:rsidR="000F7786" w:rsidRDefault="000F7786" w:rsidP="000172E5">
      <w:pPr>
        <w:spacing w:after="0" w:line="240" w:lineRule="auto"/>
      </w:pPr>
      <w:r>
        <w:separator/>
      </w:r>
    </w:p>
  </w:footnote>
  <w:footnote w:type="continuationSeparator" w:id="0">
    <w:p w14:paraId="5AE2001F" w14:textId="77777777" w:rsidR="000F7786" w:rsidRDefault="000F77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92820" w14:textId="77777777" w:rsidR="004C3AD8" w:rsidRDefault="004C3AD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629"/>
      <w:gridCol w:w="6397"/>
    </w:tblGrid>
    <w:tr w:rsidR="00B337A2" w:rsidRPr="00B337A2" w14:paraId="506A69E5" w14:textId="77777777" w:rsidTr="00384B05">
      <w:trPr>
        <w:trHeight w:val="990"/>
      </w:trPr>
      <w:tc>
        <w:tcPr>
          <w:tcW w:w="1350" w:type="dxa"/>
          <w:vAlign w:val="center"/>
        </w:tcPr>
        <w:p w14:paraId="40CFA91F" w14:textId="124208B7" w:rsidR="00B337A2" w:rsidRPr="00B337A2" w:rsidRDefault="000F778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A5518BE" wp14:editId="453613A0">
                <wp:extent cx="1600203" cy="961646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3" cy="961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EBA95D1" w14:textId="590A9BC8" w:rsidR="000F7786" w:rsidRPr="000F7786" w:rsidRDefault="000F7786" w:rsidP="000F7786">
          <w:pPr>
            <w:pStyle w:val="En-tte"/>
            <w:jc w:val="center"/>
            <w:rPr>
              <w:color w:val="auto"/>
            </w:rPr>
          </w:pPr>
          <w:r w:rsidRPr="000F7786">
            <w:rPr>
              <w:color w:val="auto"/>
            </w:rPr>
            <w:t>Formulaire de contact</w:t>
          </w:r>
        </w:p>
        <w:p w14:paraId="7997D244" w14:textId="42A71417" w:rsidR="00B337A2" w:rsidRPr="00E204FF" w:rsidRDefault="000F7786" w:rsidP="000F7786">
          <w:pPr>
            <w:pStyle w:val="En-tte"/>
            <w:jc w:val="center"/>
          </w:pPr>
          <w:r w:rsidRPr="000F7786">
            <w:rPr>
              <w:color w:val="auto"/>
            </w:rPr>
            <w:t>Association RELICORAME</w:t>
          </w:r>
        </w:p>
      </w:tc>
    </w:tr>
  </w:tbl>
  <w:p w14:paraId="1D6D6550" w14:textId="7777777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1B403" w14:textId="77777777" w:rsidR="004C3AD8" w:rsidRDefault="004C3A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D63765C"/>
    <w:multiLevelType w:val="hybridMultilevel"/>
    <w:tmpl w:val="EC843956"/>
    <w:lvl w:ilvl="0" w:tplc="6EDC66DA">
      <w:start w:val="1"/>
      <w:numFmt w:val="bullet"/>
      <w:lvlText w:val=""/>
      <w:lvlJc w:val="left"/>
      <w:pPr>
        <w:ind w:left="10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86"/>
    <w:rsid w:val="000172E5"/>
    <w:rsid w:val="00052382"/>
    <w:rsid w:val="0006568A"/>
    <w:rsid w:val="00076F0F"/>
    <w:rsid w:val="00084253"/>
    <w:rsid w:val="000D1F49"/>
    <w:rsid w:val="000F7786"/>
    <w:rsid w:val="001036CE"/>
    <w:rsid w:val="001727CA"/>
    <w:rsid w:val="001B663D"/>
    <w:rsid w:val="001C1E71"/>
    <w:rsid w:val="001D12E3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A1357"/>
    <w:rsid w:val="004C3AD8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830AE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EF0AFE"/>
    <w:rsid w:val="00F00606"/>
    <w:rsid w:val="00F01256"/>
    <w:rsid w:val="00F12965"/>
    <w:rsid w:val="00F37152"/>
    <w:rsid w:val="00FC2768"/>
    <w:rsid w:val="00FC7475"/>
    <w:rsid w:val="00FE78A0"/>
    <w:rsid w:val="00FF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8C1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1D1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licoram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re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0305CC9EC94896BF9F01A64C7AA1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F77932-0400-4652-988D-978DC0B693F4}"/>
      </w:docPartPr>
      <w:docPartBody>
        <w:p w:rsidR="00ED3F98" w:rsidRDefault="00AA097E">
          <w:pPr>
            <w:pStyle w:val="D70305CC9EC94896BF9F01A64C7AA199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8DF8DBADA0D94B8586AAFC17E8D667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52A5DF-9EEF-44D8-926F-3E8F993D702B}"/>
      </w:docPartPr>
      <w:docPartBody>
        <w:p w:rsidR="00ED3F98" w:rsidRDefault="00AA097E">
          <w:pPr>
            <w:pStyle w:val="8DF8DBADA0D94B8586AAFC17E8D66727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7E"/>
    <w:rsid w:val="00AA097E"/>
    <w:rsid w:val="00ED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70305CC9EC94896BF9F01A64C7AA199">
    <w:name w:val="D70305CC9EC94896BF9F01A64C7AA199"/>
  </w:style>
  <w:style w:type="paragraph" w:customStyle="1" w:styleId="8DF8DBADA0D94B8586AAFC17E8D66727">
    <w:name w:val="8DF8DBADA0D94B8586AAFC17E8D667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2021-09-14T15:20:00Z</dcterms:created>
  <dcterms:modified xsi:type="dcterms:W3CDTF">2021-09-15T15:25:00Z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